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F97FA" w14:textId="53478945" w:rsidR="001D1E8B" w:rsidRDefault="005E44BB">
      <w:r>
        <w:rPr>
          <w:noProof/>
        </w:rPr>
        <w:drawing>
          <wp:anchor distT="0" distB="0" distL="114300" distR="114300" simplePos="0" relativeHeight="251658240" behindDoc="0" locked="0" layoutInCell="1" allowOverlap="1" wp14:anchorId="65B93065" wp14:editId="6254C9EE">
            <wp:simplePos x="0" y="0"/>
            <wp:positionH relativeFrom="margin">
              <wp:posOffset>2221230</wp:posOffset>
            </wp:positionH>
            <wp:positionV relativeFrom="margin">
              <wp:posOffset>-710565</wp:posOffset>
            </wp:positionV>
            <wp:extent cx="1661160" cy="16611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Y="442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8"/>
        <w:gridCol w:w="7394"/>
      </w:tblGrid>
      <w:tr w:rsidR="001D1E8B" w:rsidRPr="002A4ED5" w14:paraId="10AD7FF2" w14:textId="77777777" w:rsidTr="0007528C">
        <w:tc>
          <w:tcPr>
            <w:tcW w:w="1224" w:type="pct"/>
            <w:vAlign w:val="bottom"/>
          </w:tcPr>
          <w:p w14:paraId="4D2C907C" w14:textId="15612966" w:rsidR="001D1E8B" w:rsidRDefault="001D1E8B" w:rsidP="0007528C">
            <w:r>
              <w:t>Contact Name</w:t>
            </w:r>
          </w:p>
        </w:tc>
        <w:tc>
          <w:tcPr>
            <w:tcW w:w="3776" w:type="pct"/>
            <w:tcBorders>
              <w:bottom w:val="single" w:sz="4" w:space="0" w:color="auto"/>
            </w:tcBorders>
            <w:vAlign w:val="bottom"/>
          </w:tcPr>
          <w:p w14:paraId="41AFCF38" w14:textId="77777777" w:rsidR="001D1E8B" w:rsidRPr="002A4ED5" w:rsidRDefault="001D1E8B" w:rsidP="0007528C"/>
        </w:tc>
      </w:tr>
      <w:tr w:rsidR="002A4ED5" w:rsidRPr="002A4ED5" w14:paraId="6688A5CE" w14:textId="77777777" w:rsidTr="0007528C">
        <w:tc>
          <w:tcPr>
            <w:tcW w:w="1224" w:type="pct"/>
            <w:vAlign w:val="bottom"/>
          </w:tcPr>
          <w:p w14:paraId="620CBE81" w14:textId="6D061EFE" w:rsidR="002A4ED5" w:rsidRPr="002A4ED5" w:rsidRDefault="008B10A5" w:rsidP="0007528C">
            <w:r>
              <w:t>Organization/Business</w:t>
            </w:r>
          </w:p>
        </w:tc>
        <w:tc>
          <w:tcPr>
            <w:tcW w:w="3776" w:type="pct"/>
            <w:tcBorders>
              <w:bottom w:val="single" w:sz="4" w:space="0" w:color="auto"/>
            </w:tcBorders>
            <w:vAlign w:val="bottom"/>
          </w:tcPr>
          <w:p w14:paraId="1DF54C9B" w14:textId="77777777" w:rsidR="002A4ED5" w:rsidRPr="002A4ED5" w:rsidRDefault="002A4ED5" w:rsidP="0007528C"/>
        </w:tc>
      </w:tr>
      <w:tr w:rsidR="002A4ED5" w:rsidRPr="002A4ED5" w14:paraId="50A5205C" w14:textId="77777777" w:rsidTr="0007528C">
        <w:sdt>
          <w:sdtPr>
            <w:id w:val="1692185716"/>
            <w:placeholder>
              <w:docPart w:val="0EA5306147DC47438A7A94FDC9A8E2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24" w:type="pct"/>
                <w:vAlign w:val="bottom"/>
              </w:tcPr>
              <w:p w14:paraId="234DC553" w14:textId="77777777" w:rsidR="002A4ED5" w:rsidRPr="002A4ED5" w:rsidRDefault="002A4ED5" w:rsidP="0007528C">
                <w:r w:rsidRPr="002A4ED5">
                  <w:t>Phone</w:t>
                </w:r>
              </w:p>
            </w:tc>
          </w:sdtContent>
        </w:sdt>
        <w:tc>
          <w:tcPr>
            <w:tcW w:w="3776" w:type="pct"/>
            <w:tcBorders>
              <w:bottom w:val="single" w:sz="4" w:space="0" w:color="auto"/>
            </w:tcBorders>
            <w:vAlign w:val="bottom"/>
          </w:tcPr>
          <w:p w14:paraId="7997D3CC" w14:textId="77777777" w:rsidR="002A4ED5" w:rsidRPr="002A4ED5" w:rsidRDefault="002A4ED5" w:rsidP="0007528C"/>
        </w:tc>
      </w:tr>
      <w:tr w:rsidR="002A4ED5" w:rsidRPr="002A4ED5" w14:paraId="0D665A6D" w14:textId="77777777" w:rsidTr="0007528C">
        <w:tc>
          <w:tcPr>
            <w:tcW w:w="1224" w:type="pct"/>
            <w:vAlign w:val="bottom"/>
          </w:tcPr>
          <w:p w14:paraId="69D74EF3" w14:textId="53718BD6" w:rsidR="002A4ED5" w:rsidRPr="002A4ED5" w:rsidRDefault="008B10A5" w:rsidP="0007528C">
            <w:r>
              <w:t xml:space="preserve">Primary </w:t>
            </w:r>
            <w:sdt>
              <w:sdtPr>
                <w:id w:val="639315362"/>
                <w:placeholder>
                  <w:docPart w:val="25FDACBC68934A2C8F9025375587C12C"/>
                </w:placeholder>
                <w:temporary/>
                <w:showingPlcHdr/>
                <w15:appearance w15:val="hidden"/>
              </w:sdtPr>
              <w:sdtEndPr/>
              <w:sdtContent>
                <w:r w:rsidR="002A4ED5" w:rsidRPr="002A4ED5">
                  <w:t>Email</w:t>
                </w:r>
              </w:sdtContent>
            </w:sdt>
          </w:p>
        </w:tc>
        <w:tc>
          <w:tcPr>
            <w:tcW w:w="3776" w:type="pct"/>
            <w:tcBorders>
              <w:bottom w:val="single" w:sz="4" w:space="0" w:color="auto"/>
            </w:tcBorders>
            <w:vAlign w:val="bottom"/>
          </w:tcPr>
          <w:p w14:paraId="03FC9ED7" w14:textId="77777777" w:rsidR="002A4ED5" w:rsidRPr="002A4ED5" w:rsidRDefault="002A4ED5" w:rsidP="0007528C"/>
        </w:tc>
      </w:tr>
      <w:tr w:rsidR="002A4ED5" w:rsidRPr="002A4ED5" w14:paraId="47E53370" w14:textId="77777777" w:rsidTr="0007528C">
        <w:sdt>
          <w:sdtPr>
            <w:id w:val="1062217057"/>
            <w:placeholder>
              <w:docPart w:val="7D91F88695AE42489F12F12FF04D54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24" w:type="pct"/>
                <w:vAlign w:val="bottom"/>
              </w:tcPr>
              <w:p w14:paraId="2AA7C38B" w14:textId="77777777" w:rsidR="002A4ED5" w:rsidRPr="002A4ED5" w:rsidRDefault="002A4ED5" w:rsidP="0007528C">
                <w:r w:rsidRPr="002A4ED5">
                  <w:t>Address</w:t>
                </w:r>
              </w:p>
            </w:tc>
          </w:sdtContent>
        </w:sdt>
        <w:tc>
          <w:tcPr>
            <w:tcW w:w="377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056AF7" w14:textId="77777777" w:rsidR="002A4ED5" w:rsidRPr="002A4ED5" w:rsidRDefault="002A4ED5" w:rsidP="0007528C"/>
        </w:tc>
      </w:tr>
      <w:tr w:rsidR="002A4ED5" w:rsidRPr="002A4ED5" w14:paraId="78CB6E3B" w14:textId="77777777" w:rsidTr="0007528C">
        <w:sdt>
          <w:sdtPr>
            <w:id w:val="2001543155"/>
            <w:placeholder>
              <w:docPart w:val="F8D7EB79A64345FD9C5897F29F6F5D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24" w:type="pct"/>
                <w:vAlign w:val="bottom"/>
              </w:tcPr>
              <w:p w14:paraId="3EF321E3" w14:textId="77777777" w:rsidR="002A4ED5" w:rsidRPr="002A4ED5" w:rsidRDefault="002A4ED5" w:rsidP="0007528C">
                <w:r w:rsidRPr="002A4ED5">
                  <w:t>City/State/Zip</w:t>
                </w:r>
              </w:p>
            </w:tc>
          </w:sdtContent>
        </w:sdt>
        <w:tc>
          <w:tcPr>
            <w:tcW w:w="3776" w:type="pct"/>
            <w:tcBorders>
              <w:bottom w:val="single" w:sz="4" w:space="0" w:color="auto"/>
            </w:tcBorders>
            <w:vAlign w:val="bottom"/>
          </w:tcPr>
          <w:p w14:paraId="1067CA60" w14:textId="77777777" w:rsidR="002A4ED5" w:rsidRPr="002A4ED5" w:rsidRDefault="002A4ED5" w:rsidP="0007528C"/>
        </w:tc>
      </w:tr>
    </w:tbl>
    <w:p w14:paraId="2F50D7D4" w14:textId="0F949C94" w:rsidR="00806FF3" w:rsidRDefault="00806FF3" w:rsidP="00610FBF"/>
    <w:tbl>
      <w:tblPr>
        <w:tblpPr w:leftFromText="180" w:rightFromText="180" w:vertAnchor="page" w:horzAnchor="margin" w:tblpXSpec="center" w:tblpY="7465"/>
        <w:tblW w:w="4599" w:type="pct"/>
        <w:tblLayout w:type="fixed"/>
        <w:tblLook w:val="04A0" w:firstRow="1" w:lastRow="0" w:firstColumn="1" w:lastColumn="0" w:noHBand="0" w:noVBand="1"/>
      </w:tblPr>
      <w:tblGrid>
        <w:gridCol w:w="2660"/>
        <w:gridCol w:w="2022"/>
        <w:gridCol w:w="2164"/>
        <w:gridCol w:w="2155"/>
      </w:tblGrid>
      <w:tr w:rsidR="008B10A5" w:rsidRPr="002A4ED5" w14:paraId="0BC98AE8" w14:textId="77777777" w:rsidTr="00DE4F01">
        <w:trPr>
          <w:trHeight w:val="386"/>
        </w:trPr>
        <w:tc>
          <w:tcPr>
            <w:tcW w:w="1478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5620C68" w14:textId="77777777" w:rsidR="008B10A5" w:rsidRPr="002A648D" w:rsidRDefault="008B10A5" w:rsidP="008B10A5">
            <w:pPr>
              <w:pStyle w:val="TableHeaders"/>
            </w:pPr>
            <w:r>
              <w:t>Flavor</w:t>
            </w:r>
          </w:p>
        </w:tc>
        <w:sdt>
          <w:sdtPr>
            <w:id w:val="405890554"/>
            <w:placeholder>
              <w:docPart w:val="B3D21A0D58994E2C962603FC537DB2E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2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D82D669" w14:textId="77777777" w:rsidR="008B10A5" w:rsidRPr="002A4ED5" w:rsidRDefault="008B10A5" w:rsidP="008B10A5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ED014BD8107C49E788123F4BEDC3FBB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02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F6851D0" w14:textId="77777777" w:rsidR="008B10A5" w:rsidRPr="002A4ED5" w:rsidRDefault="008B10A5" w:rsidP="008B10A5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04A4D16B42074679A7C32336F492B1B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9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0175FF8" w14:textId="77777777" w:rsidR="008B10A5" w:rsidRPr="002A4ED5" w:rsidRDefault="008B10A5" w:rsidP="008B10A5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8B10A5" w:rsidRPr="002A4ED5" w14:paraId="28A33E4F" w14:textId="77777777" w:rsidTr="00DE4F01">
        <w:trPr>
          <w:trHeight w:val="386"/>
        </w:trPr>
        <w:tc>
          <w:tcPr>
            <w:tcW w:w="147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DE2A9A4" w14:textId="77777777" w:rsidR="008B10A5" w:rsidRPr="002A4ED5" w:rsidRDefault="008B10A5" w:rsidP="008B10A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12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B92DDBC" w14:textId="77777777" w:rsidR="008B10A5" w:rsidRPr="002A4ED5" w:rsidRDefault="008B10A5" w:rsidP="008B10A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20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C513104" w14:textId="77777777" w:rsidR="008B10A5" w:rsidRPr="002A4ED5" w:rsidRDefault="008B10A5" w:rsidP="008B10A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19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1D2375F" w14:textId="77777777" w:rsidR="008B10A5" w:rsidRPr="002A4ED5" w:rsidRDefault="008B10A5" w:rsidP="008B10A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8B10A5" w:rsidRPr="002A4ED5" w14:paraId="1EA3799E" w14:textId="77777777" w:rsidTr="00DE4F01">
        <w:trPr>
          <w:cantSplit/>
          <w:trHeight w:val="277"/>
        </w:trPr>
        <w:tc>
          <w:tcPr>
            <w:tcW w:w="147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DDACCE" w14:textId="0046490C" w:rsidR="008B10A5" w:rsidRPr="00BD1680" w:rsidRDefault="00B22371" w:rsidP="00B22371">
            <w:pPr>
              <w:rPr>
                <w:sz w:val="20"/>
                <w:szCs w:val="20"/>
              </w:rPr>
            </w:pPr>
            <w:r w:rsidRPr="002F33E9">
              <w:rPr>
                <w:b/>
                <w:bCs/>
                <w:sz w:val="22"/>
                <w:szCs w:val="22"/>
              </w:rPr>
              <w:t>Apple Pie</w:t>
            </w:r>
            <w:r>
              <w:rPr>
                <w:b/>
                <w:bCs/>
                <w:sz w:val="22"/>
                <w:szCs w:val="22"/>
              </w:rPr>
              <w:t xml:space="preserve"> – Multiples of 10 – Enter 10, 20…100</w:t>
            </w:r>
          </w:p>
        </w:tc>
        <w:tc>
          <w:tcPr>
            <w:tcW w:w="112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3B45E9" w14:textId="320ABF6F" w:rsidR="008B10A5" w:rsidRPr="002A4ED5" w:rsidRDefault="008B10A5" w:rsidP="002377E8">
            <w:pPr>
              <w:jc w:val="center"/>
            </w:pPr>
          </w:p>
        </w:tc>
        <w:tc>
          <w:tcPr>
            <w:tcW w:w="120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DF5C4C6" w14:textId="03816973" w:rsidR="008B10A5" w:rsidRPr="004765FE" w:rsidRDefault="008B10A5" w:rsidP="008B10A5">
            <w:pPr>
              <w:jc w:val="center"/>
              <w:rPr>
                <w:b/>
                <w:bCs/>
              </w:rPr>
            </w:pPr>
            <w:r w:rsidRPr="004765FE">
              <w:rPr>
                <w:b/>
                <w:bCs/>
              </w:rPr>
              <w:t>$1</w:t>
            </w:r>
            <w:r w:rsidR="00BC3793" w:rsidRPr="004765FE">
              <w:rPr>
                <w:b/>
                <w:bCs/>
              </w:rPr>
              <w:t>6</w:t>
            </w:r>
            <w:r w:rsidRPr="004765FE">
              <w:rPr>
                <w:b/>
                <w:bCs/>
              </w:rPr>
              <w:t>.99</w:t>
            </w:r>
          </w:p>
        </w:tc>
        <w:tc>
          <w:tcPr>
            <w:tcW w:w="119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8AC490" w14:textId="77777777" w:rsidR="008B10A5" w:rsidRPr="002A4ED5" w:rsidRDefault="008B10A5" w:rsidP="002377E8">
            <w:pPr>
              <w:jc w:val="center"/>
            </w:pPr>
          </w:p>
        </w:tc>
      </w:tr>
      <w:tr w:rsidR="008B10A5" w:rsidRPr="002A4ED5" w14:paraId="050C1EF1" w14:textId="77777777" w:rsidTr="00DE4F01">
        <w:trPr>
          <w:cantSplit/>
          <w:trHeight w:val="250"/>
        </w:trPr>
        <w:tc>
          <w:tcPr>
            <w:tcW w:w="14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7D69CF" w14:textId="34DF1558" w:rsidR="00FE7E33" w:rsidRPr="00D46E6F" w:rsidRDefault="00B22371" w:rsidP="00E57A6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Cherry</w:t>
            </w:r>
            <w:r w:rsidRPr="002F33E9">
              <w:rPr>
                <w:b/>
                <w:bCs/>
                <w:sz w:val="22"/>
                <w:szCs w:val="22"/>
              </w:rPr>
              <w:t xml:space="preserve"> Pie</w:t>
            </w:r>
            <w:r>
              <w:rPr>
                <w:b/>
                <w:bCs/>
                <w:sz w:val="22"/>
                <w:szCs w:val="22"/>
              </w:rPr>
              <w:t xml:space="preserve"> – Multiples of 10 – Enter 10, 20…100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50E1A5" w14:textId="77777777" w:rsidR="008B10A5" w:rsidRPr="002A4ED5" w:rsidRDefault="008B10A5" w:rsidP="002377E8">
            <w:pPr>
              <w:jc w:val="center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7ED60AB" w14:textId="07D5FBB2" w:rsidR="008B10A5" w:rsidRPr="004765FE" w:rsidRDefault="008B10A5" w:rsidP="008B10A5">
            <w:pPr>
              <w:jc w:val="center"/>
              <w:rPr>
                <w:b/>
                <w:bCs/>
              </w:rPr>
            </w:pPr>
            <w:r w:rsidRPr="004765FE">
              <w:rPr>
                <w:b/>
                <w:bCs/>
              </w:rPr>
              <w:t>$1</w:t>
            </w:r>
            <w:r w:rsidR="00BC3793" w:rsidRPr="004765FE">
              <w:rPr>
                <w:b/>
                <w:bCs/>
              </w:rPr>
              <w:t>6</w:t>
            </w:r>
            <w:r w:rsidRPr="004765FE">
              <w:rPr>
                <w:b/>
                <w:bCs/>
              </w:rPr>
              <w:t>.99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A24A5F" w14:textId="77777777" w:rsidR="008B10A5" w:rsidRPr="002A4ED5" w:rsidRDefault="008B10A5" w:rsidP="002377E8">
            <w:pPr>
              <w:jc w:val="center"/>
            </w:pPr>
          </w:p>
        </w:tc>
      </w:tr>
      <w:tr w:rsidR="00E57A61" w:rsidRPr="002A4ED5" w14:paraId="66286271" w14:textId="77777777" w:rsidTr="00DE4F01">
        <w:trPr>
          <w:cantSplit/>
          <w:trHeight w:val="587"/>
        </w:trPr>
        <w:tc>
          <w:tcPr>
            <w:tcW w:w="14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771F0C" w14:textId="746CD9CD" w:rsidR="00E57A61" w:rsidRPr="00D46E6F" w:rsidRDefault="00B22371" w:rsidP="00E57A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Pecan</w:t>
            </w:r>
            <w:r w:rsidRPr="002F33E9">
              <w:rPr>
                <w:b/>
                <w:bCs/>
                <w:sz w:val="22"/>
                <w:szCs w:val="22"/>
              </w:rPr>
              <w:t xml:space="preserve"> Pie</w:t>
            </w:r>
            <w:r>
              <w:rPr>
                <w:b/>
                <w:bCs/>
                <w:sz w:val="22"/>
                <w:szCs w:val="22"/>
              </w:rPr>
              <w:t xml:space="preserve"> – Multiples of 10 – Enter 10, 20…100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EEDDA9" w14:textId="77777777" w:rsidR="00E57A61" w:rsidRPr="002A4ED5" w:rsidRDefault="00E57A61" w:rsidP="002377E8">
            <w:pPr>
              <w:jc w:val="center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EBA6F1D" w14:textId="161CD88D" w:rsidR="00E57A61" w:rsidRPr="004765FE" w:rsidRDefault="00E57A61" w:rsidP="008B10A5">
            <w:pPr>
              <w:jc w:val="center"/>
              <w:rPr>
                <w:b/>
                <w:bCs/>
              </w:rPr>
            </w:pPr>
            <w:r w:rsidRPr="004765FE">
              <w:rPr>
                <w:b/>
                <w:bCs/>
              </w:rPr>
              <w:t>$16.99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4599C2" w14:textId="77777777" w:rsidR="00E57A61" w:rsidRPr="002A4ED5" w:rsidRDefault="00E57A61" w:rsidP="002377E8">
            <w:pPr>
              <w:jc w:val="center"/>
            </w:pPr>
          </w:p>
        </w:tc>
      </w:tr>
      <w:tr w:rsidR="00E57A61" w:rsidRPr="002A4ED5" w14:paraId="471A6F68" w14:textId="77777777" w:rsidTr="00DE4F01">
        <w:trPr>
          <w:cantSplit/>
          <w:trHeight w:val="587"/>
        </w:trPr>
        <w:tc>
          <w:tcPr>
            <w:tcW w:w="14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0DD889" w14:textId="4D6D590E" w:rsidR="00E57A61" w:rsidRPr="00D46E6F" w:rsidRDefault="00B22371" w:rsidP="00E57A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Pumpkin</w:t>
            </w:r>
            <w:r w:rsidRPr="002F33E9">
              <w:rPr>
                <w:b/>
                <w:bCs/>
                <w:sz w:val="22"/>
                <w:szCs w:val="22"/>
              </w:rPr>
              <w:t xml:space="preserve"> Pie</w:t>
            </w:r>
            <w:r>
              <w:rPr>
                <w:b/>
                <w:bCs/>
                <w:sz w:val="22"/>
                <w:szCs w:val="22"/>
              </w:rPr>
              <w:t xml:space="preserve"> – Multiples of 10 – Enter 10, 20…100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38D86A" w14:textId="77777777" w:rsidR="00E57A61" w:rsidRPr="002A4ED5" w:rsidRDefault="00E57A61" w:rsidP="002377E8">
            <w:pPr>
              <w:jc w:val="center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6D3096A" w14:textId="2684E28D" w:rsidR="00E57A61" w:rsidRPr="004765FE" w:rsidRDefault="00E57A61" w:rsidP="008B10A5">
            <w:pPr>
              <w:jc w:val="center"/>
              <w:rPr>
                <w:b/>
                <w:bCs/>
              </w:rPr>
            </w:pPr>
            <w:r w:rsidRPr="004765FE">
              <w:rPr>
                <w:b/>
                <w:bCs/>
              </w:rPr>
              <w:t>$16.99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1CF61C" w14:textId="77777777" w:rsidR="00E57A61" w:rsidRPr="002A4ED5" w:rsidRDefault="00E57A61" w:rsidP="002377E8">
            <w:pPr>
              <w:jc w:val="center"/>
            </w:pPr>
          </w:p>
        </w:tc>
      </w:tr>
      <w:tr w:rsidR="008B10A5" w:rsidRPr="002A4ED5" w14:paraId="4E147E64" w14:textId="77777777" w:rsidTr="00DE4F01">
        <w:trPr>
          <w:cantSplit/>
          <w:trHeight w:val="493"/>
        </w:trPr>
        <w:tc>
          <w:tcPr>
            <w:tcW w:w="14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0BC3EA" w14:textId="7DAD6138" w:rsidR="008B10A5" w:rsidRPr="00D46E6F" w:rsidRDefault="00E57A61" w:rsidP="008B10A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Total Pies</w:t>
            </w:r>
            <w:r w:rsidR="00125475">
              <w:rPr>
                <w:b/>
                <w:bCs/>
                <w:sz w:val="22"/>
                <w:szCs w:val="22"/>
              </w:rPr>
              <w:t xml:space="preserve"> </w:t>
            </w:r>
          </w:p>
          <w:p w14:paraId="0767C2F9" w14:textId="5FA92954" w:rsidR="008B10A5" w:rsidRPr="00A430BE" w:rsidRDefault="00125475" w:rsidP="00C7362D">
            <w:pPr>
              <w:rPr>
                <w:b/>
                <w:bCs/>
                <w:sz w:val="20"/>
                <w:szCs w:val="20"/>
              </w:rPr>
            </w:pPr>
            <w:r w:rsidRPr="00A430BE">
              <w:rPr>
                <w:b/>
                <w:bCs/>
                <w:sz w:val="20"/>
                <w:szCs w:val="20"/>
              </w:rPr>
              <w:t>Minimum 30 Pies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AF9191" w14:textId="77777777" w:rsidR="008B10A5" w:rsidRPr="002A4ED5" w:rsidRDefault="008B10A5" w:rsidP="002377E8">
            <w:pPr>
              <w:jc w:val="center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470299E" w14:textId="0786ADCC" w:rsidR="008B10A5" w:rsidRPr="004765FE" w:rsidRDefault="008B10A5" w:rsidP="008B10A5">
            <w:pPr>
              <w:jc w:val="center"/>
              <w:rPr>
                <w:b/>
                <w:bCs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F93FE2" w14:textId="77777777" w:rsidR="008B10A5" w:rsidRPr="002A4ED5" w:rsidRDefault="008B10A5" w:rsidP="002377E8">
            <w:pPr>
              <w:jc w:val="center"/>
            </w:pPr>
          </w:p>
        </w:tc>
      </w:tr>
    </w:tbl>
    <w:p w14:paraId="6073A925" w14:textId="1C1B1C67" w:rsidR="008B10A5" w:rsidRDefault="008B10A5" w:rsidP="002A648D"/>
    <w:p w14:paraId="5C4505AB" w14:textId="77777777" w:rsidR="0007528C" w:rsidRDefault="0007528C" w:rsidP="002A648D"/>
    <w:p w14:paraId="0ED770F8" w14:textId="1A3DB15D" w:rsidR="0007528C" w:rsidRDefault="0007528C" w:rsidP="00125475">
      <w:pPr>
        <w:shd w:val="clear" w:color="auto" w:fill="D9D9D9" w:themeFill="background1" w:themeFillShade="D9"/>
        <w:jc w:val="center"/>
        <w:rPr>
          <w:b/>
          <w:bCs/>
          <w:sz w:val="32"/>
          <w:szCs w:val="36"/>
          <w:u w:val="single"/>
        </w:rPr>
      </w:pPr>
      <w:r w:rsidRPr="0007528C">
        <w:rPr>
          <w:b/>
          <w:bCs/>
          <w:sz w:val="32"/>
          <w:szCs w:val="36"/>
          <w:u w:val="single"/>
        </w:rPr>
        <w:t xml:space="preserve">Thanksgiving </w:t>
      </w:r>
      <w:r w:rsidR="000A2AD3">
        <w:rPr>
          <w:b/>
          <w:bCs/>
          <w:sz w:val="32"/>
          <w:szCs w:val="36"/>
          <w:u w:val="single"/>
        </w:rPr>
        <w:t xml:space="preserve">2023 </w:t>
      </w:r>
      <w:r w:rsidRPr="0007528C">
        <w:rPr>
          <w:b/>
          <w:bCs/>
          <w:sz w:val="32"/>
          <w:szCs w:val="36"/>
          <w:u w:val="single"/>
        </w:rPr>
        <w:t>Pie</w:t>
      </w:r>
      <w:r w:rsidR="000A2AD3">
        <w:rPr>
          <w:b/>
          <w:bCs/>
          <w:sz w:val="32"/>
          <w:szCs w:val="36"/>
          <w:u w:val="single"/>
        </w:rPr>
        <w:t xml:space="preserve"> </w:t>
      </w:r>
      <w:r w:rsidRPr="0007528C">
        <w:rPr>
          <w:b/>
          <w:bCs/>
          <w:sz w:val="32"/>
          <w:szCs w:val="36"/>
          <w:u w:val="single"/>
        </w:rPr>
        <w:t>Pickup/Fundraisers</w:t>
      </w:r>
    </w:p>
    <w:p w14:paraId="2A7F5268" w14:textId="0EE9EAA5" w:rsidR="00ED4975" w:rsidRDefault="00ED4975" w:rsidP="00125475">
      <w:pPr>
        <w:shd w:val="clear" w:color="auto" w:fill="D9D9D9" w:themeFill="background1" w:themeFillShade="D9"/>
        <w:jc w:val="center"/>
        <w:rPr>
          <w:b/>
          <w:bCs/>
          <w:sz w:val="32"/>
          <w:szCs w:val="36"/>
          <w:u w:val="single"/>
        </w:rPr>
      </w:pPr>
      <w:r w:rsidRPr="00157E01">
        <w:rPr>
          <w:b/>
          <w:bCs/>
          <w:sz w:val="32"/>
          <w:szCs w:val="36"/>
          <w:u w:val="single"/>
        </w:rPr>
        <w:t>SUBMIT BY FRIDAY, NOVEMBER 3, 2023</w:t>
      </w:r>
    </w:p>
    <w:p w14:paraId="6F1B07EB" w14:textId="77777777" w:rsidR="008172C1" w:rsidRPr="008172C1" w:rsidRDefault="008172C1" w:rsidP="008172C1">
      <w:pPr>
        <w:rPr>
          <w:sz w:val="32"/>
          <w:szCs w:val="36"/>
        </w:rPr>
      </w:pPr>
    </w:p>
    <w:p w14:paraId="686AD22A" w14:textId="56494064" w:rsidR="00B61D35" w:rsidRPr="00B61D35" w:rsidRDefault="008172C1" w:rsidP="008172C1">
      <w:pPr>
        <w:tabs>
          <w:tab w:val="left" w:pos="7290"/>
        </w:tabs>
        <w:rPr>
          <w:b/>
          <w:bCs/>
          <w:sz w:val="28"/>
        </w:rPr>
      </w:pPr>
      <w:r w:rsidRPr="00B61D35">
        <w:rPr>
          <w:sz w:val="28"/>
        </w:rPr>
        <w:t xml:space="preserve">  </w:t>
      </w:r>
      <w:r w:rsidR="00B61D35">
        <w:rPr>
          <w:sz w:val="28"/>
        </w:rPr>
        <w:t xml:space="preserve">   </w:t>
      </w:r>
      <w:r w:rsidR="00B61D35" w:rsidRPr="00B61D35">
        <w:rPr>
          <w:b/>
          <w:bCs/>
          <w:sz w:val="28"/>
        </w:rPr>
        <w:t xml:space="preserve">Please enter below your preferred Pickup Date &amp; Time. (First Come First Serve) </w:t>
      </w:r>
      <w:r w:rsidRPr="00B61D35">
        <w:rPr>
          <w:b/>
          <w:bCs/>
          <w:sz w:val="28"/>
        </w:rPr>
        <w:t xml:space="preserve">    </w:t>
      </w:r>
    </w:p>
    <w:p w14:paraId="3768D90B" w14:textId="53587956" w:rsidR="008172C1" w:rsidRDefault="00B61D35" w:rsidP="008172C1">
      <w:pPr>
        <w:tabs>
          <w:tab w:val="left" w:pos="7290"/>
        </w:tabs>
        <w:rPr>
          <w:sz w:val="32"/>
          <w:szCs w:val="36"/>
        </w:rPr>
      </w:pPr>
      <w:r>
        <w:rPr>
          <w:sz w:val="32"/>
          <w:szCs w:val="36"/>
        </w:rPr>
        <w:t xml:space="preserve">    </w:t>
      </w:r>
      <w:r w:rsidR="008172C1">
        <w:rPr>
          <w:sz w:val="32"/>
          <w:szCs w:val="36"/>
        </w:rPr>
        <w:t>Pickup Date</w:t>
      </w:r>
      <w:r w:rsidR="00C81C1B">
        <w:rPr>
          <w:sz w:val="32"/>
          <w:szCs w:val="36"/>
        </w:rPr>
        <w:t>:</w:t>
      </w:r>
      <w:r w:rsidR="008172C1">
        <w:rPr>
          <w:sz w:val="32"/>
          <w:szCs w:val="36"/>
        </w:rPr>
        <w:t xml:space="preserve"> Mon-11/20 ___</w:t>
      </w:r>
      <w:r w:rsidR="00C81C1B">
        <w:rPr>
          <w:sz w:val="32"/>
          <w:szCs w:val="36"/>
        </w:rPr>
        <w:t>___</w:t>
      </w:r>
      <w:r w:rsidR="008172C1">
        <w:rPr>
          <w:sz w:val="32"/>
          <w:szCs w:val="36"/>
        </w:rPr>
        <w:t xml:space="preserve"> Tue-11/21___</w:t>
      </w:r>
      <w:r w:rsidR="00C81C1B">
        <w:rPr>
          <w:sz w:val="32"/>
          <w:szCs w:val="36"/>
        </w:rPr>
        <w:t>___</w:t>
      </w:r>
      <w:r w:rsidR="008172C1">
        <w:rPr>
          <w:sz w:val="32"/>
          <w:szCs w:val="36"/>
        </w:rPr>
        <w:t xml:space="preserve"> Wed-11/22_</w:t>
      </w:r>
      <w:r>
        <w:rPr>
          <w:sz w:val="32"/>
          <w:szCs w:val="36"/>
        </w:rPr>
        <w:t>__</w:t>
      </w:r>
      <w:r w:rsidR="00C81C1B">
        <w:rPr>
          <w:sz w:val="32"/>
          <w:szCs w:val="36"/>
        </w:rPr>
        <w:t>___</w:t>
      </w:r>
    </w:p>
    <w:p w14:paraId="64D9164E" w14:textId="0CDD7F67" w:rsidR="008172C1" w:rsidRDefault="008172C1" w:rsidP="008172C1">
      <w:pPr>
        <w:tabs>
          <w:tab w:val="left" w:pos="7290"/>
        </w:tabs>
        <w:rPr>
          <w:sz w:val="32"/>
          <w:szCs w:val="36"/>
        </w:rPr>
      </w:pPr>
      <w:r>
        <w:rPr>
          <w:sz w:val="32"/>
          <w:szCs w:val="36"/>
        </w:rPr>
        <w:t xml:space="preserve">    Precise Pickup Time</w:t>
      </w:r>
      <w:r w:rsidR="00B61D35">
        <w:rPr>
          <w:sz w:val="32"/>
          <w:szCs w:val="36"/>
        </w:rPr>
        <w:t>:</w:t>
      </w:r>
      <w:r>
        <w:rPr>
          <w:sz w:val="32"/>
          <w:szCs w:val="36"/>
        </w:rPr>
        <w:t xml:space="preserve">  </w:t>
      </w:r>
      <w:r w:rsidR="00713206">
        <w:rPr>
          <w:sz w:val="32"/>
          <w:szCs w:val="36"/>
        </w:rPr>
        <w:t>F</w:t>
      </w:r>
      <w:r w:rsidR="00B61D35">
        <w:rPr>
          <w:sz w:val="32"/>
          <w:szCs w:val="36"/>
        </w:rPr>
        <w:t xml:space="preserve">rom </w:t>
      </w:r>
      <w:r>
        <w:rPr>
          <w:sz w:val="32"/>
          <w:szCs w:val="36"/>
        </w:rPr>
        <w:t>7:59AM to 4:15PM - _____________</w:t>
      </w:r>
      <w:r w:rsidR="00826F04">
        <w:rPr>
          <w:sz w:val="32"/>
          <w:szCs w:val="36"/>
        </w:rPr>
        <w:t>_____</w:t>
      </w:r>
    </w:p>
    <w:p w14:paraId="0DD26C1D" w14:textId="1BC388EE" w:rsidR="008172C1" w:rsidRPr="008172C1" w:rsidRDefault="008172C1" w:rsidP="008172C1">
      <w:pPr>
        <w:tabs>
          <w:tab w:val="left" w:pos="7290"/>
        </w:tabs>
        <w:rPr>
          <w:sz w:val="32"/>
          <w:szCs w:val="36"/>
        </w:rPr>
      </w:pPr>
      <w:r>
        <w:rPr>
          <w:sz w:val="32"/>
          <w:szCs w:val="36"/>
        </w:rPr>
        <w:lastRenderedPageBreak/>
        <w:tab/>
      </w:r>
    </w:p>
    <w:p w14:paraId="4288CF47" w14:textId="1850A6A2" w:rsidR="008172C1" w:rsidRPr="008172C1" w:rsidRDefault="008172C1" w:rsidP="008172C1">
      <w:pPr>
        <w:rPr>
          <w:sz w:val="32"/>
          <w:szCs w:val="36"/>
        </w:rPr>
      </w:pPr>
    </w:p>
    <w:p w14:paraId="1B9369E4" w14:textId="77777777" w:rsidR="008172C1" w:rsidRPr="008172C1" w:rsidRDefault="008172C1" w:rsidP="008172C1">
      <w:pPr>
        <w:rPr>
          <w:sz w:val="32"/>
          <w:szCs w:val="36"/>
        </w:rPr>
      </w:pPr>
    </w:p>
    <w:p w14:paraId="46606A73" w14:textId="77777777" w:rsidR="008172C1" w:rsidRPr="008172C1" w:rsidRDefault="008172C1" w:rsidP="008172C1">
      <w:pPr>
        <w:rPr>
          <w:sz w:val="32"/>
          <w:szCs w:val="36"/>
        </w:rPr>
      </w:pPr>
    </w:p>
    <w:p w14:paraId="73F71095" w14:textId="77777777" w:rsidR="008172C1" w:rsidRPr="008172C1" w:rsidRDefault="008172C1" w:rsidP="008172C1">
      <w:pPr>
        <w:rPr>
          <w:sz w:val="32"/>
          <w:szCs w:val="36"/>
        </w:rPr>
      </w:pPr>
    </w:p>
    <w:p w14:paraId="15A08BC1" w14:textId="77777777" w:rsidR="008172C1" w:rsidRPr="008172C1" w:rsidRDefault="008172C1" w:rsidP="008172C1">
      <w:pPr>
        <w:rPr>
          <w:sz w:val="32"/>
          <w:szCs w:val="36"/>
        </w:rPr>
      </w:pPr>
    </w:p>
    <w:p w14:paraId="5F6E22AB" w14:textId="77777777" w:rsidR="008172C1" w:rsidRPr="008172C1" w:rsidRDefault="008172C1" w:rsidP="008172C1">
      <w:pPr>
        <w:rPr>
          <w:sz w:val="32"/>
          <w:szCs w:val="36"/>
        </w:rPr>
      </w:pPr>
    </w:p>
    <w:p w14:paraId="4D7FBED1" w14:textId="77777777" w:rsidR="008172C1" w:rsidRPr="008172C1" w:rsidRDefault="008172C1" w:rsidP="008172C1">
      <w:pPr>
        <w:rPr>
          <w:sz w:val="32"/>
          <w:szCs w:val="36"/>
        </w:rPr>
      </w:pPr>
    </w:p>
    <w:p w14:paraId="73D955FC" w14:textId="77777777" w:rsidR="008172C1" w:rsidRPr="008172C1" w:rsidRDefault="008172C1" w:rsidP="008172C1">
      <w:pPr>
        <w:rPr>
          <w:sz w:val="32"/>
          <w:szCs w:val="36"/>
        </w:rPr>
      </w:pPr>
    </w:p>
    <w:p w14:paraId="56B270F2" w14:textId="77777777" w:rsidR="008172C1" w:rsidRPr="008172C1" w:rsidRDefault="008172C1" w:rsidP="008172C1">
      <w:pPr>
        <w:rPr>
          <w:sz w:val="32"/>
          <w:szCs w:val="36"/>
        </w:rPr>
      </w:pPr>
    </w:p>
    <w:p w14:paraId="27639C68" w14:textId="77777777" w:rsidR="008172C1" w:rsidRPr="008172C1" w:rsidRDefault="008172C1" w:rsidP="008172C1">
      <w:pPr>
        <w:rPr>
          <w:sz w:val="32"/>
          <w:szCs w:val="36"/>
        </w:rPr>
      </w:pPr>
    </w:p>
    <w:p w14:paraId="0301F1BD" w14:textId="77777777" w:rsidR="008172C1" w:rsidRPr="008172C1" w:rsidRDefault="008172C1" w:rsidP="008172C1">
      <w:pPr>
        <w:rPr>
          <w:sz w:val="32"/>
          <w:szCs w:val="36"/>
        </w:rPr>
      </w:pPr>
    </w:p>
    <w:p w14:paraId="29C67D99" w14:textId="77777777" w:rsidR="008172C1" w:rsidRPr="008172C1" w:rsidRDefault="008172C1" w:rsidP="008172C1">
      <w:pPr>
        <w:rPr>
          <w:sz w:val="32"/>
          <w:szCs w:val="36"/>
        </w:rPr>
      </w:pPr>
    </w:p>
    <w:p w14:paraId="5F51C1B8" w14:textId="77777777" w:rsidR="008172C1" w:rsidRPr="008172C1" w:rsidRDefault="008172C1" w:rsidP="008172C1">
      <w:pPr>
        <w:rPr>
          <w:sz w:val="32"/>
          <w:szCs w:val="36"/>
        </w:rPr>
      </w:pPr>
    </w:p>
    <w:sectPr w:rsidR="008172C1" w:rsidRPr="008172C1" w:rsidSect="008B10A5">
      <w:pgSz w:w="12240" w:h="15840" w:code="1"/>
      <w:pgMar w:top="1440" w:right="1008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BB865" w14:textId="77777777" w:rsidR="00B01381" w:rsidRDefault="00B01381" w:rsidP="00650259">
      <w:pPr>
        <w:spacing w:line="240" w:lineRule="auto"/>
      </w:pPr>
      <w:r>
        <w:separator/>
      </w:r>
    </w:p>
  </w:endnote>
  <w:endnote w:type="continuationSeparator" w:id="0">
    <w:p w14:paraId="063DC819" w14:textId="77777777" w:rsidR="00B01381" w:rsidRDefault="00B01381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81AB58-6AAD-42F5-9B12-AB7BE3D5A775}"/>
    <w:embedBold r:id="rId2" w:fontKey="{FA618C64-983F-4519-A61F-F140EF948249}"/>
    <w:embedItalic r:id="rId3" w:fontKey="{F694B8DF-2E83-4260-A919-4E9E58DAD2A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4E6E711-F5BB-4DE7-9C5C-3BB1651CF0A0}"/>
    <w:embedBold r:id="rId5" w:fontKey="{80FE52A5-7E4A-4B40-8677-D44C37F0453A}"/>
    <w:embedItalic r:id="rId6" w:fontKey="{DAED6FB9-E1EB-4B2F-98C1-F71D47E748C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1B70709-171F-4425-9287-D0DE9E9EA9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C9E94CC-6CCD-4564-9588-611F0E759C1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65A5F" w14:textId="77777777" w:rsidR="00B01381" w:rsidRDefault="00B01381" w:rsidP="00650259">
      <w:pPr>
        <w:spacing w:line="240" w:lineRule="auto"/>
      </w:pPr>
      <w:r>
        <w:separator/>
      </w:r>
    </w:p>
  </w:footnote>
  <w:footnote w:type="continuationSeparator" w:id="0">
    <w:p w14:paraId="42586668" w14:textId="77777777" w:rsidR="00B01381" w:rsidRDefault="00B01381" w:rsidP="006502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6818922">
    <w:abstractNumId w:val="11"/>
  </w:num>
  <w:num w:numId="2" w16cid:durableId="254246347">
    <w:abstractNumId w:val="7"/>
  </w:num>
  <w:num w:numId="3" w16cid:durableId="624043759">
    <w:abstractNumId w:val="15"/>
  </w:num>
  <w:num w:numId="4" w16cid:durableId="125051561">
    <w:abstractNumId w:val="12"/>
  </w:num>
  <w:num w:numId="5" w16cid:durableId="1844587991">
    <w:abstractNumId w:val="13"/>
  </w:num>
  <w:num w:numId="6" w16cid:durableId="1012563624">
    <w:abstractNumId w:val="19"/>
  </w:num>
  <w:num w:numId="7" w16cid:durableId="1405105277">
    <w:abstractNumId w:val="6"/>
  </w:num>
  <w:num w:numId="8" w16cid:durableId="2091729557">
    <w:abstractNumId w:val="10"/>
  </w:num>
  <w:num w:numId="9" w16cid:durableId="790057850">
    <w:abstractNumId w:val="17"/>
  </w:num>
  <w:num w:numId="10" w16cid:durableId="145781915">
    <w:abstractNumId w:val="1"/>
  </w:num>
  <w:num w:numId="11" w16cid:durableId="850877120">
    <w:abstractNumId w:val="5"/>
  </w:num>
  <w:num w:numId="12" w16cid:durableId="1609972155">
    <w:abstractNumId w:val="0"/>
  </w:num>
  <w:num w:numId="13" w16cid:durableId="1471439721">
    <w:abstractNumId w:val="2"/>
  </w:num>
  <w:num w:numId="14" w16cid:durableId="743526543">
    <w:abstractNumId w:val="9"/>
  </w:num>
  <w:num w:numId="15" w16cid:durableId="1803766097">
    <w:abstractNumId w:val="8"/>
  </w:num>
  <w:num w:numId="16" w16cid:durableId="584220053">
    <w:abstractNumId w:val="16"/>
  </w:num>
  <w:num w:numId="17" w16cid:durableId="2056645">
    <w:abstractNumId w:val="3"/>
  </w:num>
  <w:num w:numId="18" w16cid:durableId="1802966248">
    <w:abstractNumId w:val="21"/>
  </w:num>
  <w:num w:numId="19" w16cid:durableId="799343340">
    <w:abstractNumId w:val="18"/>
  </w:num>
  <w:num w:numId="20" w16cid:durableId="13267429">
    <w:abstractNumId w:val="14"/>
  </w:num>
  <w:num w:numId="21" w16cid:durableId="233786359">
    <w:abstractNumId w:val="20"/>
  </w:num>
  <w:num w:numId="22" w16cid:durableId="209925050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0A5"/>
    <w:rsid w:val="00003B30"/>
    <w:rsid w:val="0004114A"/>
    <w:rsid w:val="00045CA6"/>
    <w:rsid w:val="0004753B"/>
    <w:rsid w:val="00052382"/>
    <w:rsid w:val="0006568A"/>
    <w:rsid w:val="0007528C"/>
    <w:rsid w:val="00076F0F"/>
    <w:rsid w:val="00084253"/>
    <w:rsid w:val="000A2AD3"/>
    <w:rsid w:val="000D1F49"/>
    <w:rsid w:val="000F5C88"/>
    <w:rsid w:val="00125475"/>
    <w:rsid w:val="00157E01"/>
    <w:rsid w:val="001727CA"/>
    <w:rsid w:val="001818CD"/>
    <w:rsid w:val="001D1E8B"/>
    <w:rsid w:val="001E4E2C"/>
    <w:rsid w:val="001F6B4E"/>
    <w:rsid w:val="0021571C"/>
    <w:rsid w:val="002377E8"/>
    <w:rsid w:val="00261C01"/>
    <w:rsid w:val="00296DF5"/>
    <w:rsid w:val="002A4ED5"/>
    <w:rsid w:val="002A648D"/>
    <w:rsid w:val="002B69B4"/>
    <w:rsid w:val="002C56E6"/>
    <w:rsid w:val="002D3A9F"/>
    <w:rsid w:val="002F33E9"/>
    <w:rsid w:val="003170D1"/>
    <w:rsid w:val="00340535"/>
    <w:rsid w:val="00354B3D"/>
    <w:rsid w:val="00361E11"/>
    <w:rsid w:val="0039760F"/>
    <w:rsid w:val="003B4744"/>
    <w:rsid w:val="003C22D2"/>
    <w:rsid w:val="003D52FE"/>
    <w:rsid w:val="003F0847"/>
    <w:rsid w:val="0040090B"/>
    <w:rsid w:val="00411D99"/>
    <w:rsid w:val="00446538"/>
    <w:rsid w:val="0046302A"/>
    <w:rsid w:val="004765FE"/>
    <w:rsid w:val="00487D2D"/>
    <w:rsid w:val="004D5D62"/>
    <w:rsid w:val="005112D0"/>
    <w:rsid w:val="00546BDB"/>
    <w:rsid w:val="00562601"/>
    <w:rsid w:val="0057256E"/>
    <w:rsid w:val="00577E06"/>
    <w:rsid w:val="00582B1C"/>
    <w:rsid w:val="005A3BF7"/>
    <w:rsid w:val="005E44BB"/>
    <w:rsid w:val="005F2035"/>
    <w:rsid w:val="005F7990"/>
    <w:rsid w:val="00610FBF"/>
    <w:rsid w:val="006250A2"/>
    <w:rsid w:val="0063739C"/>
    <w:rsid w:val="00650259"/>
    <w:rsid w:val="00713206"/>
    <w:rsid w:val="007372B6"/>
    <w:rsid w:val="00770F25"/>
    <w:rsid w:val="00787DD4"/>
    <w:rsid w:val="007A2FEB"/>
    <w:rsid w:val="007A35A8"/>
    <w:rsid w:val="007B0A85"/>
    <w:rsid w:val="007C6A52"/>
    <w:rsid w:val="00806FF3"/>
    <w:rsid w:val="00815D57"/>
    <w:rsid w:val="008172C1"/>
    <w:rsid w:val="0082043E"/>
    <w:rsid w:val="00826F04"/>
    <w:rsid w:val="008B10A5"/>
    <w:rsid w:val="008D7C5B"/>
    <w:rsid w:val="008E203A"/>
    <w:rsid w:val="0090021E"/>
    <w:rsid w:val="00905BCD"/>
    <w:rsid w:val="0091229C"/>
    <w:rsid w:val="00940E73"/>
    <w:rsid w:val="0098597D"/>
    <w:rsid w:val="00991B30"/>
    <w:rsid w:val="009B46B3"/>
    <w:rsid w:val="009D406B"/>
    <w:rsid w:val="009F113E"/>
    <w:rsid w:val="009F2638"/>
    <w:rsid w:val="009F619A"/>
    <w:rsid w:val="009F6DDE"/>
    <w:rsid w:val="00A370A8"/>
    <w:rsid w:val="00A430BE"/>
    <w:rsid w:val="00A60442"/>
    <w:rsid w:val="00A718D1"/>
    <w:rsid w:val="00AC2926"/>
    <w:rsid w:val="00B01381"/>
    <w:rsid w:val="00B04A50"/>
    <w:rsid w:val="00B160CA"/>
    <w:rsid w:val="00B22371"/>
    <w:rsid w:val="00B4490E"/>
    <w:rsid w:val="00B61D35"/>
    <w:rsid w:val="00BC3793"/>
    <w:rsid w:val="00BD1680"/>
    <w:rsid w:val="00BD4753"/>
    <w:rsid w:val="00BD5CB1"/>
    <w:rsid w:val="00BE62EE"/>
    <w:rsid w:val="00BF0E57"/>
    <w:rsid w:val="00C003BA"/>
    <w:rsid w:val="00C349FB"/>
    <w:rsid w:val="00C427EB"/>
    <w:rsid w:val="00C46878"/>
    <w:rsid w:val="00C67F51"/>
    <w:rsid w:val="00C7362D"/>
    <w:rsid w:val="00C81922"/>
    <w:rsid w:val="00C81C1B"/>
    <w:rsid w:val="00CB4A51"/>
    <w:rsid w:val="00CB5805"/>
    <w:rsid w:val="00CD4532"/>
    <w:rsid w:val="00CD47B0"/>
    <w:rsid w:val="00CE5081"/>
    <w:rsid w:val="00CE6104"/>
    <w:rsid w:val="00CE7918"/>
    <w:rsid w:val="00D06619"/>
    <w:rsid w:val="00D16163"/>
    <w:rsid w:val="00D46E6F"/>
    <w:rsid w:val="00DB3FAD"/>
    <w:rsid w:val="00DD447B"/>
    <w:rsid w:val="00DE4F01"/>
    <w:rsid w:val="00DF0832"/>
    <w:rsid w:val="00E0535A"/>
    <w:rsid w:val="00E57A61"/>
    <w:rsid w:val="00E61C09"/>
    <w:rsid w:val="00E677FE"/>
    <w:rsid w:val="00E92FB2"/>
    <w:rsid w:val="00EB3B58"/>
    <w:rsid w:val="00EC7359"/>
    <w:rsid w:val="00ED4975"/>
    <w:rsid w:val="00EE3054"/>
    <w:rsid w:val="00F00606"/>
    <w:rsid w:val="00F01256"/>
    <w:rsid w:val="00F44F20"/>
    <w:rsid w:val="00F5418C"/>
    <w:rsid w:val="00F549BE"/>
    <w:rsid w:val="00F719BF"/>
    <w:rsid w:val="00F85FC0"/>
    <w:rsid w:val="00F86EEF"/>
    <w:rsid w:val="00FB6700"/>
    <w:rsid w:val="00FC7475"/>
    <w:rsid w:val="00FE2E33"/>
    <w:rsid w:val="00FE78A0"/>
    <w:rsid w:val="00FE7E33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DC61B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es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EA5306147DC47438A7A94FDC9A8E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3B7EE-F428-407E-9E66-25C3F41EC330}"/>
      </w:docPartPr>
      <w:docPartBody>
        <w:p w:rsidR="00BB5D2E" w:rsidRDefault="00F51504">
          <w:pPr>
            <w:pStyle w:val="0EA5306147DC47438A7A94FDC9A8E247"/>
          </w:pPr>
          <w:r w:rsidRPr="002A4ED5">
            <w:t>Phone</w:t>
          </w:r>
        </w:p>
      </w:docPartBody>
    </w:docPart>
    <w:docPart>
      <w:docPartPr>
        <w:name w:val="25FDACBC68934A2C8F9025375587C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A6256-08B6-45EC-9382-C729DC1D34C4}"/>
      </w:docPartPr>
      <w:docPartBody>
        <w:p w:rsidR="00BB5D2E" w:rsidRDefault="00F51504">
          <w:pPr>
            <w:pStyle w:val="25FDACBC68934A2C8F9025375587C12C"/>
          </w:pPr>
          <w:r w:rsidRPr="002A4ED5">
            <w:t>Email</w:t>
          </w:r>
        </w:p>
      </w:docPartBody>
    </w:docPart>
    <w:docPart>
      <w:docPartPr>
        <w:name w:val="7D91F88695AE42489F12F12FF04D54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10FA2-3E48-4BC3-AA25-30FE024E937C}"/>
      </w:docPartPr>
      <w:docPartBody>
        <w:p w:rsidR="00BB5D2E" w:rsidRDefault="00F51504">
          <w:pPr>
            <w:pStyle w:val="7D91F88695AE42489F12F12FF04D54C1"/>
          </w:pPr>
          <w:r w:rsidRPr="002A4ED5">
            <w:t>Address</w:t>
          </w:r>
        </w:p>
      </w:docPartBody>
    </w:docPart>
    <w:docPart>
      <w:docPartPr>
        <w:name w:val="F8D7EB79A64345FD9C5897F29F6F5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16DF93-C610-421C-934D-62E625A3AF73}"/>
      </w:docPartPr>
      <w:docPartBody>
        <w:p w:rsidR="00BB5D2E" w:rsidRDefault="00F51504">
          <w:pPr>
            <w:pStyle w:val="F8D7EB79A64345FD9C5897F29F6F5D92"/>
          </w:pPr>
          <w:r w:rsidRPr="002A4ED5">
            <w:t>City/State/Zip</w:t>
          </w:r>
        </w:p>
      </w:docPartBody>
    </w:docPart>
    <w:docPart>
      <w:docPartPr>
        <w:name w:val="B3D21A0D58994E2C962603FC537DB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E5CB3-2C2F-4EC1-B537-E4BD988EB313}"/>
      </w:docPartPr>
      <w:docPartBody>
        <w:p w:rsidR="00BB5D2E" w:rsidRDefault="00250485" w:rsidP="00250485">
          <w:pPr>
            <w:pStyle w:val="B3D21A0D58994E2C962603FC537DB2E6"/>
          </w:pPr>
          <w:r w:rsidRPr="002A4ED5">
            <w:t>Quantity</w:t>
          </w:r>
        </w:p>
      </w:docPartBody>
    </w:docPart>
    <w:docPart>
      <w:docPartPr>
        <w:name w:val="ED014BD8107C49E788123F4BEDC3F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02157F-E7F2-449F-B780-65150270FD54}"/>
      </w:docPartPr>
      <w:docPartBody>
        <w:p w:rsidR="00BB5D2E" w:rsidRDefault="00250485" w:rsidP="00250485">
          <w:pPr>
            <w:pStyle w:val="ED014BD8107C49E788123F4BEDC3FBB5"/>
          </w:pPr>
          <w:r w:rsidRPr="002A4ED5">
            <w:t>Unit Price</w:t>
          </w:r>
        </w:p>
      </w:docPartBody>
    </w:docPart>
    <w:docPart>
      <w:docPartPr>
        <w:name w:val="04A4D16B42074679A7C32336F492B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A03AE-5A50-4ADF-B017-819CC79A1FDB}"/>
      </w:docPartPr>
      <w:docPartBody>
        <w:p w:rsidR="00BB5D2E" w:rsidRDefault="00250485" w:rsidP="00250485">
          <w:pPr>
            <w:pStyle w:val="04A4D16B42074679A7C32336F492B1B7"/>
          </w:pPr>
          <w:r w:rsidRPr="002A4ED5">
            <w:t>Amount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485"/>
    <w:rsid w:val="00250485"/>
    <w:rsid w:val="00311A79"/>
    <w:rsid w:val="007D2C7F"/>
    <w:rsid w:val="00832D11"/>
    <w:rsid w:val="00BB5D2E"/>
    <w:rsid w:val="00F51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EA5306147DC47438A7A94FDC9A8E247">
    <w:name w:val="0EA5306147DC47438A7A94FDC9A8E247"/>
  </w:style>
  <w:style w:type="paragraph" w:customStyle="1" w:styleId="25FDACBC68934A2C8F9025375587C12C">
    <w:name w:val="25FDACBC68934A2C8F9025375587C12C"/>
  </w:style>
  <w:style w:type="paragraph" w:customStyle="1" w:styleId="7D91F88695AE42489F12F12FF04D54C1">
    <w:name w:val="7D91F88695AE42489F12F12FF04D54C1"/>
  </w:style>
  <w:style w:type="paragraph" w:customStyle="1" w:styleId="F8D7EB79A64345FD9C5897F29F6F5D92">
    <w:name w:val="F8D7EB79A64345FD9C5897F29F6F5D92"/>
  </w:style>
  <w:style w:type="paragraph" w:customStyle="1" w:styleId="B3D21A0D58994E2C962603FC537DB2E6">
    <w:name w:val="B3D21A0D58994E2C962603FC537DB2E6"/>
    <w:rsid w:val="00250485"/>
  </w:style>
  <w:style w:type="paragraph" w:customStyle="1" w:styleId="ED014BD8107C49E788123F4BEDC3FBB5">
    <w:name w:val="ED014BD8107C49E788123F4BEDC3FBB5"/>
    <w:rsid w:val="00250485"/>
  </w:style>
  <w:style w:type="paragraph" w:customStyle="1" w:styleId="04A4D16B42074679A7C32336F492B1B7">
    <w:name w:val="04A4D16B42074679A7C32336F492B1B7"/>
    <w:rsid w:val="002504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0</TotalTime>
  <Pages>2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2023-07-25T15:24:00Z</dcterms:created>
  <dcterms:modified xsi:type="dcterms:W3CDTF">2023-08-15T18:59:00Z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